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494F32" w14:textId="0734CC82" w:rsidR="0061456E" w:rsidRDefault="0061456E" w:rsidP="005E17B0">
      <w:pPr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IF  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MERGEFIELD PROGRAM_ORDER_NB_LOTTERY_TICKETS \* MERGEFORMAT 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separate"/>
      </w:r>
      <w:r>
        <w:rPr>
          <w:rFonts w:ascii="Arial" w:hAnsi="Arial" w:cs="Arial"/>
          <w:noProof/>
          <w:color w:val="FF0000"/>
          <w:sz w:val="18"/>
          <w:szCs w:val="18"/>
          <w:shd w:val="clear" w:color="auto" w:fill="FFFFFF"/>
        </w:rPr>
        <w:instrText>«PROGRAM_ORDER_NB_LOTTERY_TICKETS»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&gt; "0" "</w:instrText>
      </w:r>
    </w:p>
    <w:p w14:paraId="418C8EBD" w14:textId="77777777" w:rsidR="0061456E" w:rsidRDefault="0061456E" w:rsidP="0061456E">
      <w:pPr>
        <w:rPr>
          <w:rFonts w:ascii="Arial" w:hAnsi="Arial" w:cs="Arial"/>
          <w:color w:val="FF0000"/>
          <w:sz w:val="10"/>
          <w:szCs w:val="10"/>
          <w:shd w:val="clear" w:color="auto" w:fill="FFFFFF"/>
        </w:rPr>
      </w:pPr>
      <w:r w:rsidRPr="003A5D20">
        <w:rPr>
          <w:rFonts w:ascii="Arial" w:hAnsi="Arial" w:cs="Arial"/>
          <w:color w:val="FF0000"/>
          <w:sz w:val="10"/>
          <w:szCs w:val="10"/>
          <w:shd w:val="clear" w:color="auto" w:fill="FFFFFF"/>
        </w:rPr>
        <w:instrText>{{TableStart:OrderInfo}}</w:instrText>
      </w:r>
    </w:p>
    <w:p w14:paraId="484CCAF7" w14:textId="77777777" w:rsidR="0061456E" w:rsidRPr="005A08C8" w:rsidRDefault="0061456E" w:rsidP="0061456E">
      <w:pPr>
        <w:ind w:left="360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{{PROGRAM_ORDER__CPURCHASERCOMPOSITE_FIRST_NAME}}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{{PROGRAM_ORDER__CPURCHASERCOMPOSITE_LAST_NAME}}</w:instrText>
      </w:r>
    </w:p>
    <w:p w14:paraId="45134B8F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{{PROGRAM_ORDER__CPURCHASERCOMPOSITE_STREET_ADDRESS}}</w:instrText>
      </w:r>
    </w:p>
    <w:p w14:paraId="10468106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{{PURCHASERCOMPOSITE_CITY}}, AB {{PURCHASERCOMPOSITE_ZIP_POSTAL_CODE}}</w:instrText>
      </w:r>
    </w:p>
    <w:p w14:paraId="7BD06F02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{{PURCHASERCOMPOSITE_COUNTRY}}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</w:p>
    <w:p w14:paraId="063FA9E6" w14:textId="77777777" w:rsidR="0061456E" w:rsidRDefault="0061456E" w:rsidP="0061456E">
      <w:pPr>
        <w:ind w:left="360"/>
        <w:rPr>
          <w:rFonts w:ascii="Arial" w:hAnsi="Arial" w:cs="Arial"/>
          <w:color w:val="FF0000"/>
          <w:sz w:val="15"/>
          <w:szCs w:val="15"/>
          <w:shd w:val="clear" w:color="auto" w:fill="FFFFFF"/>
        </w:rPr>
      </w:pPr>
      <w:r w:rsidRPr="00C501BE">
        <w:rPr>
          <w:rFonts w:ascii="Arial" w:hAnsi="Arial" w:cs="Arial"/>
          <w:color w:val="FF0000"/>
          <w:sz w:val="15"/>
          <w:szCs w:val="15"/>
          <w:shd w:val="clear" w:color="auto" w:fill="FFFFFF"/>
        </w:rPr>
        <w:instrText>{{TableEnd:OrderInfo}}</w:instrText>
      </w:r>
    </w:p>
    <w:p w14:paraId="53658DEE" w14:textId="77777777" w:rsidR="0061456E" w:rsidRDefault="0061456E" w:rsidP="0061456E">
      <w:pPr>
        <w:rPr>
          <w:sz w:val="15"/>
          <w:szCs w:val="15"/>
        </w:rPr>
      </w:pPr>
    </w:p>
    <w:p w14:paraId="7A02D832" w14:textId="77777777" w:rsidR="0061456E" w:rsidRDefault="0061456E" w:rsidP="0061456E">
      <w:pPr>
        <w:rPr>
          <w:rFonts w:ascii="Arial" w:hAnsi="Arial" w:cs="Arial"/>
          <w:b/>
          <w:bCs/>
          <w:sz w:val="20"/>
          <w:szCs w:val="20"/>
          <w:lang w:val="en-CA"/>
        </w:rPr>
      </w:pPr>
    </w:p>
    <w:p w14:paraId="5A2CF637" w14:textId="77777777" w:rsidR="0061456E" w:rsidRPr="00C165E6" w:rsidRDefault="0061456E" w:rsidP="0061456E">
      <w:pPr>
        <w:rPr>
          <w:rFonts w:ascii="Arial" w:hAnsi="Arial" w:cs="Arial"/>
          <w:sz w:val="22"/>
          <w:szCs w:val="22"/>
        </w:rPr>
      </w:pPr>
      <w:r w:rsidRPr="00C165E6">
        <w:rPr>
          <w:rFonts w:ascii="Arial" w:hAnsi="Arial" w:cs="Arial"/>
          <w:b/>
          <w:bCs/>
          <w:sz w:val="22"/>
          <w:szCs w:val="22"/>
          <w:lang w:val="en-CA"/>
        </w:rPr>
        <w:instrText>OFFICIAL LOTTERY TICKET</w:instrText>
      </w:r>
    </w:p>
    <w:p w14:paraId="18AF44ED" w14:textId="77777777" w:rsidR="0061456E" w:rsidRDefault="0061456E" w:rsidP="0061456E">
      <w:pPr>
        <w:rPr>
          <w:sz w:val="15"/>
          <w:szCs w:val="15"/>
        </w:rPr>
      </w:pPr>
    </w:p>
    <w:p w14:paraId="16F3E4E8" w14:textId="77777777" w:rsidR="0061456E" w:rsidRPr="00F5596E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{{TableStart:OrderInfo}}</w:instrText>
      </w:r>
      <w:r w:rsidRPr="004E0602">
        <w:rPr>
          <w:rFonts w:ascii="Arial" w:hAnsi="Arial" w:cs="Arial"/>
          <w:b/>
          <w:bCs/>
          <w:color w:val="000000" w:themeColor="text1"/>
          <w:sz w:val="16"/>
          <w:szCs w:val="16"/>
        </w:rPr>
        <w:instrText>ORDER DETAILS:</w:instrText>
      </w:r>
    </w:p>
    <w:p w14:paraId="25A16396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 xml:space="preserve">Order </w:instrText>
      </w:r>
      <w:r>
        <w:rPr>
          <w:rFonts w:ascii="Arial" w:hAnsi="Arial" w:cs="Arial"/>
          <w:color w:val="000000"/>
          <w:sz w:val="16"/>
          <w:szCs w:val="16"/>
        </w:rPr>
        <w:instrText>No</w:instrText>
      </w:r>
      <w:r w:rsidRPr="00110536">
        <w:rPr>
          <w:rFonts w:ascii="Arial" w:hAnsi="Arial" w:cs="Arial"/>
          <w:color w:val="000000"/>
          <w:sz w:val="16"/>
          <w:szCs w:val="16"/>
        </w:rPr>
        <w:instrText>: {{PROGRAM_ORDER_PROGRAMORDERID18}}</w:instrText>
      </w:r>
    </w:p>
    <w:p w14:paraId="3B763A06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>Order Date: {{PROGRAM_ORDER_PROCESSED_ORDER_DATE_TIME_TZ_TXT}}</w:instrText>
      </w:r>
    </w:p>
    <w:p w14:paraId="45B897B7" w14:textId="77777777" w:rsidR="005A0E6F" w:rsidRDefault="005A0E6F" w:rsidP="0061456E">
      <w:pPr>
        <w:rPr>
          <w:rFonts w:ascii="Arial" w:hAnsi="Arial" w:cs="Arial"/>
          <w:color w:val="000000"/>
          <w:sz w:val="16"/>
          <w:szCs w:val="16"/>
        </w:rPr>
      </w:pPr>
    </w:p>
    <w:p w14:paraId="5634ABDA" w14:textId="21D6BA5F" w:rsidR="0061456E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{{TableEnd:OrderInfo}}</w:instrTex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6DA19558" w14:textId="77777777" w:rsidTr="000B4419">
        <w:tc>
          <w:tcPr>
            <w:tcW w:w="4022" w:type="dxa"/>
          </w:tcPr>
          <w:p w14:paraId="3DB1BF4F" w14:textId="77777777" w:rsidR="0061456E" w:rsidRPr="00F5596E" w:rsidRDefault="0061456E" w:rsidP="000B4419">
            <w:pPr>
              <w:rPr>
                <w:rFonts w:ascii="Arial" w:hAnsi="Arial" w:cs="Arial"/>
                <w:color w:val="FF0000"/>
                <w:sz w:val="16"/>
                <w:szCs w:val="16"/>
                <w:shd w:val="clear" w:color="auto" w:fill="FFFFFF"/>
              </w:rPr>
            </w:pPr>
            <w:r w:rsidRPr="00110536">
              <w:rPr>
                <w:rFonts w:ascii="Arial" w:hAnsi="Arial" w:cs="Arial"/>
                <w:color w:val="FF0000"/>
                <w:sz w:val="16"/>
                <w:szCs w:val="16"/>
                <w:shd w:val="clear" w:color="auto" w:fill="FFFFFF"/>
              </w:rPr>
              <w:instrText>{{TableStart:OrderInfo}}</w:instrText>
            </w:r>
            <w:r w:rsidRPr="004E060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instrText xml:space="preserve">ADDITIONAL </w:instrTex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instrText>NAME(S)</w:instrText>
            </w:r>
            <w:r w:rsidRPr="004E060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instrText>:</w:instrText>
            </w:r>
          </w:p>
          <w:p w14:paraId="67050FDD" w14:textId="77777777" w:rsidR="0061456E" w:rsidRPr="00110536" w:rsidRDefault="0061456E" w:rsidP="000B441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110536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instrText>{{PROGRAM_ORDER_ADDITIONAL_TICKET_HOLDER_NAME_1}}</w:instrText>
            </w:r>
          </w:p>
          <w:p w14:paraId="483E8D24" w14:textId="77777777" w:rsidR="0061456E" w:rsidRPr="00110536" w:rsidRDefault="0061456E" w:rsidP="000B441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110536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instrText>{{PROGRAM_ORDER_ADDITIONAL_TICKET_HOLDER_NAME_2}}</w:instrText>
            </w:r>
          </w:p>
          <w:p w14:paraId="22B98196" w14:textId="77777777" w:rsidR="0061456E" w:rsidRPr="00110536" w:rsidRDefault="0061456E" w:rsidP="000B4419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110536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instrText>{{PROGRAM_ORDER_ADDITIONAL_TICKET_HOLDER_NAME_3}}</w:instrText>
            </w:r>
          </w:p>
          <w:p w14:paraId="41AD135C" w14:textId="77777777" w:rsidR="0061456E" w:rsidRPr="00950D5B" w:rsidRDefault="0061456E" w:rsidP="000B4419">
            <w:pPr>
              <w:spacing w:line="276" w:lineRule="auto"/>
              <w:rPr>
                <w:rFonts w:ascii="Arial" w:hAnsi="Arial" w:cs="Arial"/>
                <w:i/>
                <w:iCs/>
                <w:color w:val="7F7F7F" w:themeColor="text2" w:themeTint="80"/>
                <w:sz w:val="16"/>
                <w:szCs w:val="16"/>
                <w:shd w:val="clear" w:color="auto" w:fill="FFFFFF"/>
              </w:rPr>
            </w:pPr>
            <w:r w:rsidRPr="00950D5B">
              <w:rPr>
                <w:rFonts w:ascii="Arial" w:hAnsi="Arial" w:cs="Arial"/>
                <w:i/>
                <w:iCs/>
                <w:color w:val="7F7F7F" w:themeColor="text2" w:themeTint="80"/>
                <w:sz w:val="16"/>
                <w:szCs w:val="16"/>
                <w:shd w:val="clear" w:color="auto" w:fill="FFFFFF"/>
              </w:rPr>
              <w:instrText>*If blank, no additional ticket holders on order.</w:instrText>
            </w:r>
          </w:p>
          <w:p w14:paraId="27CC8F48" w14:textId="77777777" w:rsidR="0061456E" w:rsidRDefault="0061456E" w:rsidP="000B4419">
            <w:pPr>
              <w:rPr>
                <w:rFonts w:ascii="Arial" w:hAnsi="Arial" w:cs="Arial"/>
                <w:color w:val="FF0000"/>
                <w:sz w:val="16"/>
                <w:szCs w:val="16"/>
                <w:shd w:val="clear" w:color="auto" w:fill="FFFFFF"/>
              </w:rPr>
            </w:pPr>
            <w:r w:rsidRPr="00110536">
              <w:rPr>
                <w:rFonts w:ascii="Arial" w:hAnsi="Arial" w:cs="Arial"/>
                <w:color w:val="FF0000"/>
                <w:sz w:val="16"/>
                <w:szCs w:val="16"/>
                <w:shd w:val="clear" w:color="auto" w:fill="FFFFFF"/>
              </w:rPr>
              <w:instrText>{{TableEnd:OrderInfo}}</w:instrText>
            </w:r>
          </w:p>
        </w:tc>
      </w:tr>
    </w:tbl>
    <w:p w14:paraId="6AEB4927" w14:textId="036FE319" w:rsidR="0061456E" w:rsidRPr="004F44B2" w:rsidRDefault="0061456E" w:rsidP="0061456E">
      <w:pPr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</w:rPr>
      </w:pP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DRAW DATES </w:instrText>
      </w:r>
      <w:r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>AND</w:instrText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 LOCATIONS: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4F44B2">
        <w:rPr>
          <w:rFonts w:ascii="Arial" w:eastAsiaTheme="minorHAnsi" w:hAnsi="Arial" w:cs="Arial"/>
          <w:sz w:val="16"/>
          <w:szCs w:val="16"/>
        </w:rPr>
        <w:instrText xml:space="preserve">VIP Draw: </w:instrText>
      </w:r>
    </w:p>
    <w:p w14:paraId="5F62447E" w14:textId="40973242" w:rsidR="0061456E" w:rsidRPr="004F44B2" w:rsidRDefault="0061456E" w:rsidP="0061456E">
      <w:pPr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</w:rPr>
      </w:pPr>
      <w:r w:rsidRPr="004F44B2">
        <w:rPr>
          <w:rFonts w:ascii="Arial" w:eastAsiaTheme="minorHAnsi" w:hAnsi="Arial" w:cs="Arial"/>
          <w:sz w:val="16"/>
          <w:szCs w:val="16"/>
        </w:rPr>
        <w:instrText xml:space="preserve">Bonus Draw: </w:instrText>
      </w:r>
    </w:p>
    <w:p w14:paraId="57EA8232" w14:textId="144F4859" w:rsidR="0061456E" w:rsidRPr="004F44B2" w:rsidRDefault="0061456E" w:rsidP="0061456E">
      <w:pPr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</w:rPr>
      </w:pPr>
      <w:r w:rsidRPr="004F44B2">
        <w:rPr>
          <w:rFonts w:ascii="Arial" w:eastAsiaTheme="minorHAnsi" w:hAnsi="Arial" w:cs="Arial"/>
          <w:sz w:val="16"/>
          <w:szCs w:val="16"/>
        </w:rPr>
        <w:instrText xml:space="preserve">Early Bird Draw: </w:instrText>
      </w:r>
    </w:p>
    <w:p w14:paraId="5A918BA2" w14:textId="243159D0" w:rsidR="0061456E" w:rsidRDefault="0061456E" w:rsidP="0061456E">
      <w:pPr>
        <w:autoSpaceDE w:val="0"/>
        <w:autoSpaceDN w:val="0"/>
        <w:adjustRightInd w:val="0"/>
        <w:rPr>
          <w:rFonts w:ascii="Arial" w:hAnsi="Arial" w:cs="Arial"/>
          <w:i/>
          <w:iCs/>
          <w:color w:val="6A737C" w:themeColor="background2" w:themeShade="80"/>
          <w:sz w:val="16"/>
          <w:szCs w:val="16"/>
          <w:shd w:val="clear" w:color="auto" w:fill="FFFFFF"/>
          <w:lang w:val="en-CA"/>
        </w:rPr>
      </w:pPr>
      <w:r w:rsidRPr="004F44B2">
        <w:rPr>
          <w:rFonts w:ascii="Arial" w:eastAsiaTheme="minorHAnsi" w:hAnsi="Arial" w:cs="Arial"/>
          <w:sz w:val="16"/>
          <w:szCs w:val="16"/>
        </w:rPr>
        <w:instrText xml:space="preserve">Final Draw: 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>
        <w:rPr>
          <w:rFonts w:ascii="Arial" w:hAnsi="Arial" w:cs="Arial"/>
          <w:i/>
          <w:iCs/>
          <w:color w:val="6A737C" w:themeColor="background2" w:themeShade="80"/>
          <w:sz w:val="16"/>
          <w:szCs w:val="16"/>
          <w:shd w:val="clear" w:color="auto" w:fill="FFFFFF"/>
          <w:lang w:val="en-CA"/>
        </w:rPr>
        <w:br w:type="column"/>
      </w:r>
      <w:r w:rsidRPr="004F1E7F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>TICKET NUMBERS:</w:instrText>
      </w:r>
    </w:p>
    <w:p w14:paraId="1CA6AD08" w14:textId="61F34E0E" w:rsidR="0061456E" w:rsidRPr="00525F17" w:rsidRDefault="0061456E" w:rsidP="0061456E">
      <w:pPr>
        <w:autoSpaceDE w:val="0"/>
        <w:autoSpaceDN w:val="0"/>
        <w:adjustRightInd w:val="0"/>
        <w:rPr>
          <w:rFonts w:ascii="Arial" w:eastAsiaTheme="minorHAnsi" w:hAnsi="Arial" w:cs="Arial"/>
          <w:sz w:val="16"/>
          <w:szCs w:val="16"/>
        </w:rPr>
      </w:pPr>
      <w:r w:rsidRPr="00525F17">
        <w:rPr>
          <w:rFonts w:ascii="Arial" w:hAnsi="Arial" w:cs="Arial"/>
          <w:sz w:val="16"/>
          <w:szCs w:val="16"/>
        </w:rPr>
        <w:instrText>This Lottery ticket certifies you have the following numbers entered into the Lottery Draw.</w:instrText>
      </w:r>
    </w:p>
    <w:p w14:paraId="4148C3F4" w14:textId="77777777" w:rsidR="0061456E" w:rsidRPr="00A64693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1112A4E3" w14:textId="77777777" w:rsidTr="000B4419">
        <w:tc>
          <w:tcPr>
            <w:tcW w:w="9350" w:type="dxa"/>
          </w:tcPr>
          <w:p w14:paraId="1F923C63" w14:textId="77777777" w:rsidR="0061456E" w:rsidRPr="0006461A" w:rsidRDefault="0061456E" w:rsidP="000B4419">
            <w:pPr>
              <w:keepNext/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}}{{TableHide:1PackLotteryLabel}}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}} 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/pack</w:instrText>
            </w:r>
          </w:p>
          <w:p w14:paraId="48236626" w14:textId="77777777" w:rsidR="0061456E" w:rsidRPr="0006461A" w:rsidRDefault="0061456E" w:rsidP="000B4419">
            <w:pPr>
              <w:keepNext/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{{TableStart:1PackLotteryTickets}}CHLA1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{{TableEnd:1PackLotteryTickets}}</w:instrText>
            </w:r>
            <w:r w:rsidRPr="00CC4E06">
              <w:rPr>
                <w:rFonts w:ascii="Arial" w:hAnsi="Arial" w:cs="Arial"/>
                <w:b/>
                <w:bCs/>
                <w:color w:val="E44F3B"/>
                <w:sz w:val="11"/>
                <w:szCs w:val="11"/>
                <w:bdr w:val="none" w:sz="0" w:space="0" w:color="auto" w:frame="1"/>
                <w:shd w:val="clear" w:color="auto" w:fill="FFFFFF"/>
              </w:rPr>
              <w:instrText>{{TableEnd:1PackLotteryLabel}}</w:instrText>
            </w:r>
          </w:p>
        </w:tc>
      </w:tr>
    </w:tbl>
    <w:p w14:paraId="134C4D38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6DB352E7" w14:textId="77777777" w:rsidTr="000B4419">
        <w:tc>
          <w:tcPr>
            <w:tcW w:w="9350" w:type="dxa"/>
          </w:tcPr>
          <w:p w14:paraId="713B0C05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3PackLotteryLabel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}}{{TableHide:3PackLotteryLabel}}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/pack</w:instrText>
            </w:r>
          </w:p>
          <w:p w14:paraId="0149223E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{{TableStart:3PackLotteryTickets}}CHLA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3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{{TableEnd:3PackLotteryTickets}}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</w:instrText>
            </w:r>
            <w:r w:rsidRPr="00CC4E06">
              <w:rPr>
                <w:rFonts w:ascii="Arial" w:hAnsi="Arial" w:cs="Arial"/>
                <w:b/>
                <w:bCs/>
                <w:color w:val="E44F3B"/>
                <w:sz w:val="11"/>
                <w:szCs w:val="11"/>
                <w:bdr w:val="none" w:sz="0" w:space="0" w:color="auto" w:frame="1"/>
                <w:shd w:val="clear" w:color="auto" w:fill="FFFFFF"/>
              </w:rPr>
              <w:instrText>TableEnd:3PackLotteryLabel}}</w:instrText>
            </w:r>
          </w:p>
        </w:tc>
      </w:tr>
    </w:tbl>
    <w:p w14:paraId="13805278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6BC9A4C4" w14:textId="77777777" w:rsidTr="000B4419">
        <w:tc>
          <w:tcPr>
            <w:tcW w:w="9350" w:type="dxa"/>
          </w:tcPr>
          <w:p w14:paraId="3CE88FD9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}}{{TableHide:5PackLotteryLabel}}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/pack</w:instrText>
            </w:r>
          </w:p>
          <w:p w14:paraId="40E351E5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{{TableStart:5PackLotteryTickets}}CHLA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{{TableEnd:5PackLotteryTickets}}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</w:instrText>
            </w:r>
            <w:r w:rsidRPr="00BF193E">
              <w:rPr>
                <w:rFonts w:ascii="Arial" w:hAnsi="Arial" w:cs="Arial"/>
                <w:b/>
                <w:bCs/>
                <w:color w:val="E44F3B"/>
                <w:sz w:val="11"/>
                <w:szCs w:val="11"/>
                <w:bdr w:val="none" w:sz="0" w:space="0" w:color="auto" w:frame="1"/>
                <w:shd w:val="clear" w:color="auto" w:fill="FFFFFF"/>
              </w:rPr>
              <w:instrText>TableEnd:5PackLotteryLabel}}</w:instrText>
            </w:r>
          </w:p>
        </w:tc>
      </w:tr>
    </w:tbl>
    <w:p w14:paraId="31C2E698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67E3A9F5" w14:textId="77777777" w:rsidTr="000B4419">
        <w:tc>
          <w:tcPr>
            <w:tcW w:w="4022" w:type="dxa"/>
          </w:tcPr>
          <w:p w14:paraId="1D152492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6PackLotteryLabel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}}{{TableHide:6PackLotteryLabel}}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/pack</w:instrText>
            </w:r>
          </w:p>
          <w:p w14:paraId="4F28B63A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{{TableStart:6PackLotteryTickets}}CHL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6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{{TableEnd:6PackLotteryTickets}}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6PackLotteryLabel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23FC0282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5092BB16" w14:textId="77777777" w:rsidTr="000B4419">
        <w:tc>
          <w:tcPr>
            <w:tcW w:w="9350" w:type="dxa"/>
          </w:tcPr>
          <w:p w14:paraId="15F8FB4A" w14:textId="77777777" w:rsidR="0061456E" w:rsidRPr="0006461A" w:rsidRDefault="0061456E" w:rsidP="000B4419">
            <w:pPr>
              <w:keepNext/>
              <w:widowControl w:val="0"/>
              <w:suppressAutoHyphens/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10PackLotteryLabel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}}{{TableHide:10PackLotteryLabel}}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{{TICKET_CONFIGURATION_NAME}} at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/pack</w:instrText>
            </w:r>
          </w:p>
          <w:p w14:paraId="0BCCF2FE" w14:textId="77777777" w:rsidR="0061456E" w:rsidRPr="0006461A" w:rsidRDefault="0061456E" w:rsidP="000B4419">
            <w:pPr>
              <w:keepNext/>
              <w:widowControl w:val="0"/>
              <w:suppressAutoHyphens/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{{TableStart:10PackLotteryTickets}}CHLA1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0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{{TableEnd:10PackLotteryTickets}}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10PackLotteryLabel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28201967" w14:textId="77777777" w:rsidR="0061456E" w:rsidRDefault="0061456E" w:rsidP="0061456E">
      <w:pPr>
        <w:rPr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1FD22848" w14:textId="77777777" w:rsidTr="000B4419">
        <w:tc>
          <w:tcPr>
            <w:tcW w:w="4022" w:type="dxa"/>
          </w:tcPr>
          <w:p w14:paraId="727B5929" w14:textId="77777777" w:rsidR="0061456E" w:rsidRPr="00156A66" w:rsidRDefault="0061456E" w:rsidP="000B4419">
            <w:pPr>
              <w:rPr>
                <w:rStyle w:val="Strong"/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}}{{TableHide:MaxPackLotteryLabel}}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01186472" w14:textId="77777777" w:rsidR="0061456E" w:rsidRPr="0006461A" w:rsidRDefault="0061456E" w:rsidP="000B4419">
            <w:pPr>
              <w:rPr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{{TableStart:MaxPackLottery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}}CHLA1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0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{{TableEnd:MaxPackLottery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MaxPackLotteryLabel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5C6014D8" w14:textId="77777777" w:rsidR="0061456E" w:rsidRDefault="0061456E" w:rsidP="0061456E">
      <w:pPr>
        <w:rPr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21B76F15" w14:textId="77777777" w:rsidTr="000B4419">
        <w:tc>
          <w:tcPr>
            <w:tcW w:w="4022" w:type="dxa"/>
          </w:tcPr>
          <w:p w14:paraId="6D0C7AC5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PackLotteryLabel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PackLotteryLabel}}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12CEC710" w14:textId="77777777" w:rsidR="0061456E" w:rsidRPr="0006461A" w:rsidRDefault="0061456E" w:rsidP="000B4419">
            <w:pPr>
              <w:rPr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PackLottery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}}CHLA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PackLottery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PackLotteryLabel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152D29EF" w14:textId="77777777" w:rsidR="0061456E" w:rsidRDefault="0061456E" w:rsidP="0061456E">
      <w:pPr>
        <w:rPr>
          <w:sz w:val="15"/>
          <w:szCs w:val="15"/>
        </w:rPr>
      </w:pPr>
    </w:p>
    <w:p w14:paraId="00AE7D3C" w14:textId="77777777" w:rsidR="0061456E" w:rsidRDefault="0061456E" w:rsidP="0061456E">
      <w:pPr>
        <w:rPr>
          <w:sz w:val="15"/>
          <w:szCs w:val="15"/>
        </w:rPr>
      </w:pPr>
    </w:p>
    <w:p w14:paraId="0650FF72" w14:textId="77777777" w:rsidR="0061456E" w:rsidRDefault="0061456E" w:rsidP="0061456E">
      <w:pPr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 w:rsidRPr="004E0602">
        <w:rPr>
          <w:rFonts w:ascii="Arial" w:hAnsi="Arial" w:cs="Arial"/>
          <w:b/>
          <w:bCs/>
          <w:sz w:val="15"/>
          <w:szCs w:val="15"/>
        </w:rPr>
        <w:instrText>If there are no tickets displayed, this lottery was not included as part of your purchase.</w:instrText>
      </w:r>
    </w:p>
    <w:p w14:paraId="6654C6EC" w14:textId="77777777" w:rsidR="0061456E" w:rsidRDefault="0061456E">
      <w:pPr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br w:type="page"/>
      </w:r>
    </w:p>
    <w:p w14:paraId="5B7FD942" w14:textId="23A706A0" w:rsidR="00C41561" w:rsidRPr="0061456E" w:rsidRDefault="0061456E" w:rsidP="005E17B0"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lastRenderedPageBreak/>
        <w:instrText>" ""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separate"/>
      </w:r>
      <w:r>
        <w:rPr>
          <w:rFonts w:ascii="Arial" w:hAnsi="Arial" w:cs="Arial"/>
          <w:b/>
          <w:bCs/>
          <w:noProof/>
          <w:color w:val="FF0000"/>
          <w:sz w:val="18"/>
          <w:szCs w:val="18"/>
          <w:shd w:val="clear" w:color="auto" w:fill="FFFFFF"/>
        </w:rPr>
        <w:t>Error! Missing test condition.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  <w:r w:rsidR="00C41561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 w:rsidR="00C41561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IF</w:instrText>
      </w:r>
      <w:r w:rsidR="006F0493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</w:instrText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MERGEFIELD PROGRAM_ORDER_NB_50_50_TICKETS \* MERGEFORMAT </w:instrText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separate"/>
      </w:r>
      <w:r w:rsidR="00B51DAA">
        <w:rPr>
          <w:rFonts w:ascii="Arial" w:hAnsi="Arial" w:cs="Arial"/>
          <w:noProof/>
          <w:color w:val="FF0000"/>
          <w:sz w:val="18"/>
          <w:szCs w:val="18"/>
          <w:shd w:val="clear" w:color="auto" w:fill="FFFFFF"/>
        </w:rPr>
        <w:instrText>«PROGRAM_ORDER_NB_50_50_TICKETS»</w:instrText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&gt;</w:instrText>
      </w:r>
      <w:r w:rsidR="006F0493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"</w:instrText>
      </w:r>
      <w:r w:rsidR="00340438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0</w:instrText>
      </w:r>
      <w:r w:rsidR="006F0493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"</w:instrText>
      </w:r>
      <w:r w:rsidR="00C41561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"</w:instrText>
      </w:r>
      <w:r w:rsidR="00C41561" w:rsidRPr="003A5D20">
        <w:rPr>
          <w:rFonts w:ascii="Arial" w:hAnsi="Arial" w:cs="Arial"/>
          <w:color w:val="FF0000"/>
          <w:sz w:val="10"/>
          <w:szCs w:val="10"/>
          <w:shd w:val="clear" w:color="auto" w:fill="FFFFFF"/>
        </w:rPr>
        <w:instrText>{{TableStart:OrderInfo}}</w:instrText>
      </w:r>
    </w:p>
    <w:p w14:paraId="52BEA4F3" w14:textId="77777777" w:rsidR="00C41561" w:rsidRPr="005A08C8" w:rsidRDefault="00C41561" w:rsidP="00C41561">
      <w:pPr>
        <w:ind w:left="360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{{PROGRAM_ORDER__CPURCHASERCOMPOSITE_FIRST_NAME}}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{{PROGRAM_ORDER__CPURCHASERCOMPOSITE_LAST_NAME}}</w:instrText>
      </w:r>
    </w:p>
    <w:p w14:paraId="76CACE4C" w14:textId="77777777" w:rsidR="00C41561" w:rsidRPr="005A08C8" w:rsidRDefault="00C41561" w:rsidP="00C41561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{{PROGRAM_ORDER__CPURCHASERCOMPOSITE_STREET_ADDRESS}}</w:instrText>
      </w:r>
    </w:p>
    <w:p w14:paraId="5D593983" w14:textId="77777777" w:rsidR="00C41561" w:rsidRPr="005A08C8" w:rsidRDefault="00C41561" w:rsidP="00C41561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{{PURCHASERCOMPOSITE_CITY}}, AB {{PURCHASERCOMPOSITE_ZIP_POSTAL_CODE}}</w:instrText>
      </w:r>
    </w:p>
    <w:p w14:paraId="430032D4" w14:textId="77777777" w:rsidR="00C41561" w:rsidRPr="00C4393A" w:rsidRDefault="00C41561" w:rsidP="00C41561">
      <w:pPr>
        <w:ind w:left="360"/>
        <w:rPr>
          <w:rFonts w:ascii="Arial" w:hAnsi="Arial" w:cs="Arial"/>
          <w:sz w:val="18"/>
          <w:szCs w:val="18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{{PURCHASERCOMPOSITE_COUNTRY}}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</w:p>
    <w:p w14:paraId="79AAB97E" w14:textId="77777777" w:rsidR="00C41561" w:rsidRDefault="00C41561" w:rsidP="00C41561">
      <w:pPr>
        <w:ind w:left="360"/>
        <w:rPr>
          <w:rFonts w:ascii="Arial" w:hAnsi="Arial" w:cs="Arial"/>
          <w:color w:val="FF0000"/>
          <w:sz w:val="15"/>
          <w:szCs w:val="15"/>
          <w:shd w:val="clear" w:color="auto" w:fill="FFFFFF"/>
        </w:rPr>
      </w:pPr>
      <w:r w:rsidRPr="00C501BE">
        <w:rPr>
          <w:rFonts w:ascii="Arial" w:hAnsi="Arial" w:cs="Arial"/>
          <w:color w:val="FF0000"/>
          <w:sz w:val="15"/>
          <w:szCs w:val="15"/>
          <w:shd w:val="clear" w:color="auto" w:fill="FFFFFF"/>
        </w:rPr>
        <w:instrText>{{TableEnd:OrderInfo}}</w:instrText>
      </w:r>
    </w:p>
    <w:p w14:paraId="259B05BF" w14:textId="77777777" w:rsidR="00C41561" w:rsidRDefault="00C41561" w:rsidP="00C41561">
      <w:pPr>
        <w:rPr>
          <w:sz w:val="15"/>
          <w:szCs w:val="15"/>
        </w:rPr>
      </w:pPr>
    </w:p>
    <w:p w14:paraId="47382450" w14:textId="77777777" w:rsidR="00C41561" w:rsidRDefault="00C41561" w:rsidP="00C41561">
      <w:pPr>
        <w:rPr>
          <w:rFonts w:ascii="Arial" w:hAnsi="Arial" w:cs="Arial"/>
          <w:b/>
          <w:bCs/>
          <w:sz w:val="20"/>
          <w:szCs w:val="20"/>
          <w:lang w:val="en-CA"/>
        </w:rPr>
      </w:pPr>
    </w:p>
    <w:p w14:paraId="5BEC59BC" w14:textId="66A36A2B" w:rsidR="00C41561" w:rsidRPr="00D06559" w:rsidRDefault="00C41561" w:rsidP="005A0E6F">
      <w:pPr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C165E6">
        <w:rPr>
          <w:rFonts w:ascii="Arial" w:hAnsi="Arial" w:cs="Arial"/>
          <w:b/>
          <w:bCs/>
          <w:color w:val="080707"/>
          <w:sz w:val="22"/>
          <w:szCs w:val="22"/>
        </w:rPr>
        <w:instrText>OFFICIAL 50/50 TICKET</w:instrText>
      </w:r>
      <w:r w:rsidRPr="00C165E6">
        <w:rPr>
          <w:rFonts w:ascii="Arial" w:hAnsi="Arial" w:cs="Arial"/>
          <w:color w:val="080707"/>
          <w:sz w:val="22"/>
          <w:szCs w:val="22"/>
        </w:rPr>
        <w:br/>
      </w:r>
    </w:p>
    <w:p w14:paraId="153B7823" w14:textId="77777777" w:rsidR="00C41561" w:rsidRDefault="00C41561" w:rsidP="00C41561">
      <w:pPr>
        <w:rPr>
          <w:sz w:val="15"/>
          <w:szCs w:val="15"/>
        </w:rPr>
      </w:pPr>
    </w:p>
    <w:p w14:paraId="257C8D57" w14:textId="77777777" w:rsidR="00C41561" w:rsidRPr="00110536" w:rsidRDefault="00C41561" w:rsidP="00C41561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{{TableStart:OrderInfo}}</w:instrText>
      </w:r>
    </w:p>
    <w:p w14:paraId="3647060B" w14:textId="77777777" w:rsidR="00C41561" w:rsidRPr="00887FF6" w:rsidRDefault="00C41561" w:rsidP="00C41561">
      <w:pPr>
        <w:rPr>
          <w:rFonts w:ascii="Arial" w:hAnsi="Arial" w:cs="Arial"/>
          <w:b/>
          <w:bCs/>
          <w:color w:val="000000" w:themeColor="text1"/>
          <w:sz w:val="16"/>
          <w:szCs w:val="16"/>
        </w:rPr>
      </w:pP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>ORDER DETAILS:</w:instrText>
      </w:r>
    </w:p>
    <w:p w14:paraId="5DBF99C1" w14:textId="77777777" w:rsidR="00C41561" w:rsidRPr="00110536" w:rsidRDefault="00C41561" w:rsidP="00C41561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 xml:space="preserve">Order </w:instrText>
      </w:r>
      <w:r>
        <w:rPr>
          <w:rFonts w:ascii="Arial" w:hAnsi="Arial" w:cs="Arial"/>
          <w:color w:val="000000"/>
          <w:sz w:val="16"/>
          <w:szCs w:val="16"/>
        </w:rPr>
        <w:instrText>No</w:instrText>
      </w:r>
      <w:r w:rsidRPr="00110536">
        <w:rPr>
          <w:rFonts w:ascii="Arial" w:hAnsi="Arial" w:cs="Arial"/>
          <w:color w:val="000000"/>
          <w:sz w:val="16"/>
          <w:szCs w:val="16"/>
        </w:rPr>
        <w:instrText>: {{PROGRAM_ORDER_PROGRAMORDERID18}}</w:instrText>
      </w:r>
    </w:p>
    <w:p w14:paraId="1A7A5F13" w14:textId="77777777" w:rsidR="00C41561" w:rsidRPr="00110536" w:rsidRDefault="00C41561" w:rsidP="00C41561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>Order Date: {{PROGRAM_ORDER_PROCESSED_ORDER_DATE_TIME_TZ_TXT}}</w:instrText>
      </w:r>
    </w:p>
    <w:p w14:paraId="7B9CDF69" w14:textId="77777777" w:rsidR="005A0E6F" w:rsidRDefault="005A0E6F" w:rsidP="00C41561">
      <w:pPr>
        <w:rPr>
          <w:rFonts w:ascii="Arial" w:hAnsi="Arial" w:cs="Arial"/>
          <w:color w:val="000000"/>
          <w:sz w:val="16"/>
          <w:szCs w:val="16"/>
        </w:rPr>
      </w:pPr>
    </w:p>
    <w:p w14:paraId="1DDF0133" w14:textId="208DD123" w:rsidR="00C41561" w:rsidRPr="00110536" w:rsidRDefault="00C41561" w:rsidP="00C41561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{{TableEnd:OrderInfo}}</w:instrText>
      </w:r>
    </w:p>
    <w:p w14:paraId="0F3DB8C1" w14:textId="77777777" w:rsidR="00C41561" w:rsidRPr="00110536" w:rsidRDefault="00C41561" w:rsidP="00C41561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{{TableStart:OrderInfo}}</w:instrText>
      </w:r>
    </w:p>
    <w:p w14:paraId="4DE57291" w14:textId="77777777" w:rsidR="00C41561" w:rsidRPr="00887FF6" w:rsidRDefault="00C41561" w:rsidP="00C41561">
      <w:pPr>
        <w:rPr>
          <w:rFonts w:ascii="Arial" w:hAnsi="Arial" w:cs="Arial"/>
          <w:b/>
          <w:bCs/>
          <w:color w:val="000000" w:themeColor="text1"/>
          <w:sz w:val="16"/>
          <w:szCs w:val="16"/>
        </w:rPr>
      </w:pP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 xml:space="preserve">ADDITIONAL </w:instrText>
      </w:r>
      <w:r>
        <w:rPr>
          <w:rFonts w:ascii="Arial" w:hAnsi="Arial" w:cs="Arial"/>
          <w:b/>
          <w:bCs/>
          <w:color w:val="000000" w:themeColor="text1"/>
          <w:sz w:val="16"/>
          <w:szCs w:val="16"/>
        </w:rPr>
        <w:instrText>NAME(S)</w:instrText>
      </w: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>:</w:instrText>
      </w:r>
    </w:p>
    <w:p w14:paraId="76691630" w14:textId="77777777" w:rsidR="00C41561" w:rsidRPr="00110536" w:rsidRDefault="00C41561" w:rsidP="00C41561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{{PROGRAM_ORDER_ADDITIONAL_TICKET_HOLDER_NAME_1}}</w:instrText>
      </w:r>
    </w:p>
    <w:p w14:paraId="388536C2" w14:textId="77777777" w:rsidR="00C41561" w:rsidRPr="00110536" w:rsidRDefault="00C41561" w:rsidP="00C41561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{{PROGRAM_ORDER_ADDITIONAL_TICKET_HOLDER_NAME_2}}</w:instrText>
      </w:r>
    </w:p>
    <w:p w14:paraId="69928C1D" w14:textId="77777777" w:rsidR="00C41561" w:rsidRPr="00110536" w:rsidRDefault="00C41561" w:rsidP="00C41561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{{PROGRAM_ORDER_ADDITIONAL_TICKET_HOLDER_NAME_3}}</w:instrText>
      </w:r>
    </w:p>
    <w:p w14:paraId="361613FF" w14:textId="77777777" w:rsidR="00C41561" w:rsidRPr="00950D5B" w:rsidRDefault="00C41561" w:rsidP="00C41561">
      <w:pPr>
        <w:spacing w:line="276" w:lineRule="auto"/>
        <w:rPr>
          <w:rFonts w:ascii="Arial" w:hAnsi="Arial" w:cs="Arial"/>
          <w:i/>
          <w:iCs/>
          <w:color w:val="7F7F7F" w:themeColor="text2" w:themeTint="80"/>
          <w:sz w:val="16"/>
          <w:szCs w:val="16"/>
          <w:shd w:val="clear" w:color="auto" w:fill="FFFFFF"/>
        </w:rPr>
      </w:pPr>
      <w:r w:rsidRPr="00950D5B">
        <w:rPr>
          <w:rFonts w:ascii="Arial" w:hAnsi="Arial" w:cs="Arial"/>
          <w:i/>
          <w:iCs/>
          <w:color w:val="7F7F7F" w:themeColor="text2" w:themeTint="80"/>
          <w:sz w:val="16"/>
          <w:szCs w:val="16"/>
          <w:shd w:val="clear" w:color="auto" w:fill="FFFFFF"/>
        </w:rPr>
        <w:instrText>*If blank, no additional ticket holders on order.</w:instrText>
      </w:r>
    </w:p>
    <w:p w14:paraId="0809E0DA" w14:textId="77777777" w:rsidR="00C41561" w:rsidRPr="00110536" w:rsidRDefault="00C41561" w:rsidP="00C41561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{{TableEnd:OrderInfo}}</w:instrText>
      </w:r>
    </w:p>
    <w:p w14:paraId="7E03BC0C" w14:textId="77777777" w:rsidR="00C41561" w:rsidRDefault="00C41561" w:rsidP="00C41561">
      <w:pPr>
        <w:rPr>
          <w:rFonts w:ascii="Arial" w:hAnsi="Arial" w:cs="Arial"/>
          <w:i/>
          <w:iCs/>
          <w:color w:val="000000" w:themeColor="text1"/>
          <w:sz w:val="16"/>
          <w:szCs w:val="16"/>
          <w:shd w:val="clear" w:color="auto" w:fill="FFFFFF"/>
          <w:lang w:val="en-CA"/>
        </w:rPr>
      </w:pPr>
    </w:p>
    <w:p w14:paraId="705202AE" w14:textId="54047EAD" w:rsidR="00C41561" w:rsidRDefault="00C41561" w:rsidP="00C41561">
      <w:pPr>
        <w:rPr>
          <w:rFonts w:ascii="Arial" w:eastAsiaTheme="minorHAnsi" w:hAnsi="Arial" w:cs="Arial"/>
          <w:i/>
          <w:iCs/>
          <w:sz w:val="16"/>
          <w:szCs w:val="16"/>
        </w:rPr>
      </w:pP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DRAW DATES </w:instrText>
      </w:r>
      <w:r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>AND</w:instrText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 LOCATIONS: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>
        <w:rPr>
          <w:rFonts w:ascii="Arial" w:eastAsiaTheme="minorHAnsi" w:hAnsi="Arial" w:cs="Arial"/>
          <w:sz w:val="16"/>
          <w:szCs w:val="16"/>
        </w:rPr>
        <w:instrText>50/50</w:instrText>
      </w:r>
      <w:r w:rsidRPr="00390C42">
        <w:rPr>
          <w:rFonts w:ascii="Arial" w:eastAsiaTheme="minorHAnsi" w:hAnsi="Arial" w:cs="Arial"/>
          <w:sz w:val="16"/>
          <w:szCs w:val="16"/>
        </w:rPr>
        <w:instrText xml:space="preserve"> Add-on Draw: 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</w:p>
    <w:p w14:paraId="153DC3D3" w14:textId="77777777" w:rsidR="00C41561" w:rsidRPr="00082E0F" w:rsidRDefault="00C41561" w:rsidP="00C41561">
      <w:pPr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sz w:val="18"/>
          <w:szCs w:val="18"/>
        </w:rPr>
        <w:br w:type="column"/>
      </w:r>
      <w:r w:rsidRPr="00082E0F">
        <w:rPr>
          <w:rFonts w:ascii="Arial" w:hAnsi="Arial" w:cs="Arial"/>
          <w:b/>
          <w:bCs/>
          <w:sz w:val="16"/>
          <w:szCs w:val="16"/>
        </w:rPr>
        <w:instrText>TICKET NUMBERS:</w:instrText>
      </w:r>
    </w:p>
    <w:p w14:paraId="7D8E3DCE" w14:textId="4E0666D2" w:rsidR="00C41561" w:rsidRPr="00726BC9" w:rsidRDefault="00C41561" w:rsidP="00C41561">
      <w:pPr>
        <w:rPr>
          <w:rFonts w:ascii="Arial" w:hAnsi="Arial" w:cs="Arial"/>
          <w:sz w:val="16"/>
          <w:szCs w:val="16"/>
        </w:rPr>
      </w:pPr>
      <w:r w:rsidRPr="00726BC9">
        <w:rPr>
          <w:rFonts w:ascii="Arial" w:hAnsi="Arial" w:cs="Arial"/>
          <w:sz w:val="16"/>
          <w:szCs w:val="16"/>
        </w:rPr>
        <w:instrText>This 50/50 Add-On ticket certifies you have the following numbers entered into the 50/50 Add-On Draw.</w:instrText>
      </w:r>
    </w:p>
    <w:p w14:paraId="54E604F7" w14:textId="77777777" w:rsidR="00C41561" w:rsidRPr="00A64693" w:rsidRDefault="00C41561" w:rsidP="00C41561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C41561" w14:paraId="22852F44" w14:textId="77777777" w:rsidTr="008F1A9A">
        <w:tc>
          <w:tcPr>
            <w:tcW w:w="9350" w:type="dxa"/>
          </w:tcPr>
          <w:p w14:paraId="17595EC2" w14:textId="77777777" w:rsidR="00C41561" w:rsidRPr="0006461A" w:rsidRDefault="00C41561" w:rsidP="008F1A9A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5A9508F3" w14:textId="77777777" w:rsidR="00C41561" w:rsidRPr="0006461A" w:rsidRDefault="00C41561" w:rsidP="008F1A9A">
            <w:pP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B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1Pac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k5050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6A730723" w14:textId="77777777" w:rsidR="00C41561" w:rsidRDefault="00C41561" w:rsidP="00C41561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C41561" w14:paraId="5CF0BAB0" w14:textId="77777777" w:rsidTr="008F1A9A">
        <w:tc>
          <w:tcPr>
            <w:tcW w:w="9350" w:type="dxa"/>
          </w:tcPr>
          <w:p w14:paraId="59E5B5D6" w14:textId="77777777" w:rsidR="00C41561" w:rsidRPr="0006461A" w:rsidRDefault="00C41561" w:rsidP="008F1A9A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5C7DB0B3" w14:textId="77777777" w:rsidR="00C41561" w:rsidRPr="0006461A" w:rsidRDefault="00C41561" w:rsidP="008F1A9A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PackLotteryTickets}}CHL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B5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k5050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k5050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1A36CEDA" w14:textId="77777777" w:rsidR="00C41561" w:rsidRDefault="00C41561" w:rsidP="00C41561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C41561" w14:paraId="78B086CC" w14:textId="77777777" w:rsidTr="008F1A9A">
        <w:tc>
          <w:tcPr>
            <w:tcW w:w="9350" w:type="dxa"/>
          </w:tcPr>
          <w:p w14:paraId="43AA3DAA" w14:textId="77777777" w:rsidR="00C41561" w:rsidRPr="0006461A" w:rsidRDefault="00C41561" w:rsidP="008F1A9A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750C6CA2" w14:textId="77777777" w:rsidR="00C41561" w:rsidRPr="0006461A" w:rsidRDefault="00C41561" w:rsidP="008F1A9A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B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27303B5E" w14:textId="77777777" w:rsidR="00C41561" w:rsidRDefault="00C41561" w:rsidP="00C41561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C41561" w14:paraId="22E6B9AD" w14:textId="77777777" w:rsidTr="008F1A9A">
        <w:tc>
          <w:tcPr>
            <w:tcW w:w="4022" w:type="dxa"/>
          </w:tcPr>
          <w:p w14:paraId="00625759" w14:textId="77777777" w:rsidR="00C41561" w:rsidRPr="0006461A" w:rsidRDefault="00C41561" w:rsidP="008F1A9A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57BDAEC6" w14:textId="77777777" w:rsidR="00C41561" w:rsidRPr="0006461A" w:rsidRDefault="00C41561" w:rsidP="008F1A9A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B15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086DD840" w14:textId="77777777" w:rsidR="00C41561" w:rsidRDefault="00C41561" w:rsidP="00C41561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C41561" w14:paraId="07047622" w14:textId="77777777" w:rsidTr="008F1A9A">
        <w:tc>
          <w:tcPr>
            <w:tcW w:w="4032" w:type="dxa"/>
          </w:tcPr>
          <w:p w14:paraId="790DBDC7" w14:textId="77777777" w:rsidR="00C41561" w:rsidRPr="0006461A" w:rsidRDefault="00C41561" w:rsidP="008F1A9A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1F3673C8" w14:textId="77777777" w:rsidR="00C41561" w:rsidRPr="0006461A" w:rsidRDefault="00C41561" w:rsidP="008F1A9A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B5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5050Pack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5050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5134ABDA" w14:textId="77777777" w:rsidR="00C41561" w:rsidRDefault="00C41561" w:rsidP="00C41561">
      <w:pPr>
        <w:rPr>
          <w:sz w:val="15"/>
          <w:szCs w:val="15"/>
        </w:rPr>
      </w:pPr>
    </w:p>
    <w:p w14:paraId="6CB19831" w14:textId="77777777" w:rsidR="00C41561" w:rsidRDefault="00C41561" w:rsidP="00C41561">
      <w:pPr>
        <w:rPr>
          <w:rFonts w:ascii="Arial" w:hAnsi="Arial" w:cs="Arial"/>
          <w:b/>
          <w:bCs/>
          <w:sz w:val="15"/>
          <w:szCs w:val="15"/>
        </w:rPr>
      </w:pPr>
    </w:p>
    <w:p w14:paraId="3487C8A6" w14:textId="77777777" w:rsidR="0061456E" w:rsidRDefault="00C41561" w:rsidP="00C41561">
      <w:pPr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 w:rsidRPr="004E0602">
        <w:rPr>
          <w:rFonts w:ascii="Arial" w:hAnsi="Arial" w:cs="Arial"/>
          <w:b/>
          <w:bCs/>
          <w:sz w:val="15"/>
          <w:szCs w:val="15"/>
        </w:rPr>
        <w:instrText>If there are no tickets displayed, this lottery was not included as part of your purchase.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</w:instrText>
      </w:r>
    </w:p>
    <w:p w14:paraId="43935A8C" w14:textId="77777777" w:rsidR="0061456E" w:rsidRDefault="0061456E">
      <w:pPr>
        <w:rPr>
          <w:rFonts w:ascii="Arial" w:hAnsi="Arial" w:cs="Arial"/>
          <w:color w:val="FF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br w:type="page"/>
      </w:r>
    </w:p>
    <w:p w14:paraId="30FEF0F4" w14:textId="77777777" w:rsidR="0061456E" w:rsidRPr="0061456E" w:rsidRDefault="00C41561" w:rsidP="0061456E">
      <w:pPr>
        <w:rPr>
          <w:rFonts w:ascii="Arial" w:hAnsi="Arial" w:cs="Arial"/>
          <w:b/>
          <w:bCs/>
          <w:sz w:val="15"/>
          <w:szCs w:val="15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lastRenderedPageBreak/>
        <w:instrText>" ""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IF  </w:instrText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begin"/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MERGEFIELD PROGRAM_ORDER_NB_CALENDAR_TICKETS \* MERGEFORMAT </w:instrText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separate"/>
      </w:r>
      <w:r w:rsidR="0061456E">
        <w:rPr>
          <w:rFonts w:ascii="Arial" w:hAnsi="Arial" w:cs="Arial"/>
          <w:noProof/>
          <w:color w:val="FF0000"/>
          <w:sz w:val="18"/>
          <w:szCs w:val="18"/>
          <w:shd w:val="clear" w:color="auto" w:fill="FFFFFF"/>
        </w:rPr>
        <w:instrText>«PROGRAM_ORDER_NB_CALENDAR_TICKETS»</w:instrText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  <w:r w:rsidR="0061456E"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>&gt;"0" "</w:instrText>
      </w:r>
      <w:r w:rsidR="0061456E" w:rsidRPr="003A5D20">
        <w:rPr>
          <w:rFonts w:ascii="Arial" w:hAnsi="Arial" w:cs="Arial"/>
          <w:color w:val="FF0000"/>
          <w:sz w:val="10"/>
          <w:szCs w:val="10"/>
          <w:shd w:val="clear" w:color="auto" w:fill="FFFFFF"/>
        </w:rPr>
        <w:instrText>{{TableStart:OrderInfo}}</w:instrText>
      </w:r>
    </w:p>
    <w:p w14:paraId="3F6E7DA2" w14:textId="77777777" w:rsidR="0061456E" w:rsidRPr="005A08C8" w:rsidRDefault="0061456E" w:rsidP="0061456E">
      <w:pPr>
        <w:ind w:left="360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{{PROGRAM_ORDER__CPURCHASERCOMPOSITE_FIRST_NAME}}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{{PROGRAM_ORDER__CPURCHASERCOMPOSITE_LAST_NAME}}</w:instrText>
      </w:r>
    </w:p>
    <w:p w14:paraId="0CD68426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{{PROGRAM_ORDER__CPURCHASERCOMPOSITE_STREET_ADDRESS}}</w:instrText>
      </w:r>
    </w:p>
    <w:p w14:paraId="1C98668C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{{PURCHASERCOMPOSITE_CITY}}, AB {{PURCHASERCOMPOSITE_ZIP_POSTAL_CODE}}</w:instrText>
      </w:r>
    </w:p>
    <w:p w14:paraId="1DA2B9F1" w14:textId="77777777" w:rsidR="0061456E" w:rsidRPr="005A08C8" w:rsidRDefault="0061456E" w:rsidP="0061456E">
      <w:pPr>
        <w:ind w:left="360"/>
        <w:rPr>
          <w:rFonts w:ascii="Arial" w:hAnsi="Arial" w:cs="Arial"/>
          <w:sz w:val="22"/>
          <w:szCs w:val="22"/>
        </w:rPr>
      </w:pPr>
      <w:r w:rsidRPr="005A08C8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>{{PURCHASERCOMPOSITE_COUNTRY}}</w:instrText>
      </w:r>
      <w:r w:rsidRPr="005A08C8">
        <w:rPr>
          <w:rFonts w:ascii="Arial" w:hAnsi="Arial" w:cs="Arial"/>
          <w:sz w:val="22"/>
          <w:szCs w:val="22"/>
        </w:rPr>
        <w:instrText xml:space="preserve"> </w:instrText>
      </w:r>
    </w:p>
    <w:p w14:paraId="06C4050E" w14:textId="77777777" w:rsidR="0061456E" w:rsidRDefault="0061456E" w:rsidP="0061456E">
      <w:pPr>
        <w:ind w:left="360"/>
        <w:rPr>
          <w:rFonts w:ascii="Arial" w:hAnsi="Arial" w:cs="Arial"/>
          <w:color w:val="FF0000"/>
          <w:sz w:val="15"/>
          <w:szCs w:val="15"/>
          <w:shd w:val="clear" w:color="auto" w:fill="FFFFFF"/>
        </w:rPr>
      </w:pPr>
      <w:r w:rsidRPr="00C501BE">
        <w:rPr>
          <w:rFonts w:ascii="Arial" w:hAnsi="Arial" w:cs="Arial"/>
          <w:color w:val="FF0000"/>
          <w:sz w:val="15"/>
          <w:szCs w:val="15"/>
          <w:shd w:val="clear" w:color="auto" w:fill="FFFFFF"/>
        </w:rPr>
        <w:instrText>{{TableEnd:OrderInfo}}</w:instrText>
      </w:r>
    </w:p>
    <w:p w14:paraId="2902ADE6" w14:textId="77777777" w:rsidR="0061456E" w:rsidRDefault="0061456E" w:rsidP="0061456E">
      <w:pPr>
        <w:rPr>
          <w:sz w:val="15"/>
          <w:szCs w:val="15"/>
        </w:rPr>
      </w:pPr>
    </w:p>
    <w:p w14:paraId="66D612CA" w14:textId="77777777" w:rsidR="0061456E" w:rsidRDefault="0061456E" w:rsidP="0061456E">
      <w:pPr>
        <w:rPr>
          <w:rFonts w:ascii="Arial" w:hAnsi="Arial" w:cs="Arial"/>
          <w:b/>
          <w:bCs/>
          <w:sz w:val="20"/>
          <w:szCs w:val="20"/>
          <w:lang w:val="en-CA"/>
        </w:rPr>
      </w:pPr>
    </w:p>
    <w:p w14:paraId="1AFF1B9E" w14:textId="74A5D437" w:rsidR="0061456E" w:rsidRPr="00D06559" w:rsidRDefault="0061456E" w:rsidP="005A0E6F">
      <w:pPr>
        <w:rPr>
          <w:rFonts w:ascii="Arial" w:hAnsi="Arial" w:cs="Arial"/>
          <w:sz w:val="18"/>
          <w:szCs w:val="18"/>
        </w:rPr>
      </w:pPr>
      <w:r w:rsidRPr="00C165E6">
        <w:rPr>
          <w:rFonts w:ascii="Arial" w:hAnsi="Arial" w:cs="Arial"/>
          <w:b/>
          <w:bCs/>
          <w:color w:val="080707"/>
          <w:sz w:val="22"/>
          <w:szCs w:val="22"/>
        </w:rPr>
        <w:instrText>OFFICIAL CALENDAR TICKET</w:instrText>
      </w:r>
      <w:r w:rsidRPr="00C165E6">
        <w:rPr>
          <w:rFonts w:ascii="Arial" w:hAnsi="Arial" w:cs="Arial"/>
          <w:color w:val="080707"/>
          <w:sz w:val="22"/>
          <w:szCs w:val="22"/>
        </w:rPr>
        <w:br/>
      </w:r>
      <w:r>
        <w:rPr>
          <w:rFonts w:ascii="Arial" w:hAnsi="Arial" w:cs="Arial"/>
          <w:b/>
          <w:bCs/>
          <w:color w:val="080707"/>
          <w:sz w:val="22"/>
          <w:szCs w:val="22"/>
        </w:rPr>
        <w:br/>
      </w:r>
      <w:r w:rsidRPr="00C165E6">
        <w:rPr>
          <w:rFonts w:ascii="Arial" w:hAnsi="Arial" w:cs="Arial"/>
          <w:b/>
          <w:bCs/>
          <w:sz w:val="22"/>
          <w:szCs w:val="22"/>
          <w:lang w:val="en-CA"/>
        </w:rPr>
        <w:br/>
      </w:r>
    </w:p>
    <w:p w14:paraId="47D347B4" w14:textId="77777777" w:rsidR="0061456E" w:rsidRDefault="0061456E" w:rsidP="0061456E">
      <w:pPr>
        <w:rPr>
          <w:sz w:val="15"/>
          <w:szCs w:val="15"/>
        </w:rPr>
      </w:pPr>
    </w:p>
    <w:p w14:paraId="0F728CED" w14:textId="77777777" w:rsidR="0061456E" w:rsidRPr="00110536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{{TableStart:OrderInfo}}</w:instrText>
      </w:r>
    </w:p>
    <w:p w14:paraId="38950CFB" w14:textId="77777777" w:rsidR="0061456E" w:rsidRPr="00887FF6" w:rsidRDefault="0061456E" w:rsidP="0061456E">
      <w:pPr>
        <w:rPr>
          <w:rFonts w:ascii="Arial" w:hAnsi="Arial" w:cs="Arial"/>
          <w:b/>
          <w:bCs/>
          <w:color w:val="000000" w:themeColor="text1"/>
          <w:sz w:val="16"/>
          <w:szCs w:val="16"/>
        </w:rPr>
      </w:pP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>ORDER DETAILS:</w:instrText>
      </w:r>
    </w:p>
    <w:p w14:paraId="491FCB74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 xml:space="preserve">Order </w:instrText>
      </w:r>
      <w:r>
        <w:rPr>
          <w:rFonts w:ascii="Arial" w:hAnsi="Arial" w:cs="Arial"/>
          <w:color w:val="000000"/>
          <w:sz w:val="16"/>
          <w:szCs w:val="16"/>
        </w:rPr>
        <w:instrText>No</w:instrText>
      </w:r>
      <w:r w:rsidRPr="00110536">
        <w:rPr>
          <w:rFonts w:ascii="Arial" w:hAnsi="Arial" w:cs="Arial"/>
          <w:color w:val="000000"/>
          <w:sz w:val="16"/>
          <w:szCs w:val="16"/>
        </w:rPr>
        <w:instrText>: {{PROGRAM_ORDER_PROGRAMORDERID18}}</w:instrText>
      </w:r>
    </w:p>
    <w:p w14:paraId="63CD0BE9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</w:rPr>
      </w:pPr>
      <w:r w:rsidRPr="00110536">
        <w:rPr>
          <w:rFonts w:ascii="Arial" w:hAnsi="Arial" w:cs="Arial"/>
          <w:color w:val="000000"/>
          <w:sz w:val="16"/>
          <w:szCs w:val="16"/>
        </w:rPr>
        <w:instrText>Order Date: {{PROGRAM_ORDER_PROCESSED_ORDER_DATE_TIME_TZ_TXT}}</w:instrText>
      </w:r>
    </w:p>
    <w:p w14:paraId="4746E760" w14:textId="77777777" w:rsidR="005A0E6F" w:rsidRDefault="005A0E6F" w:rsidP="0061456E">
      <w:pPr>
        <w:rPr>
          <w:rFonts w:ascii="Arial" w:hAnsi="Arial" w:cs="Arial"/>
          <w:color w:val="000000"/>
          <w:sz w:val="16"/>
          <w:szCs w:val="16"/>
        </w:rPr>
      </w:pPr>
    </w:p>
    <w:p w14:paraId="52865402" w14:textId="18CB3898" w:rsidR="0061456E" w:rsidRPr="00110536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{{TableEnd:OrderInfo}}</w:instrText>
      </w:r>
    </w:p>
    <w:p w14:paraId="0651B44F" w14:textId="77777777" w:rsidR="0061456E" w:rsidRPr="00110536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{{TableStart:OrderInfo}}</w:instrText>
      </w:r>
    </w:p>
    <w:p w14:paraId="077EFD8A" w14:textId="77777777" w:rsidR="0061456E" w:rsidRPr="00887FF6" w:rsidRDefault="0061456E" w:rsidP="0061456E">
      <w:pPr>
        <w:rPr>
          <w:rFonts w:ascii="Arial" w:hAnsi="Arial" w:cs="Arial"/>
          <w:b/>
          <w:bCs/>
          <w:color w:val="000000" w:themeColor="text1"/>
          <w:sz w:val="16"/>
          <w:szCs w:val="16"/>
        </w:rPr>
      </w:pP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 xml:space="preserve">ADDITIONAL </w:instrText>
      </w:r>
      <w:r>
        <w:rPr>
          <w:rFonts w:ascii="Arial" w:hAnsi="Arial" w:cs="Arial"/>
          <w:b/>
          <w:bCs/>
          <w:color w:val="000000" w:themeColor="text1"/>
          <w:sz w:val="16"/>
          <w:szCs w:val="16"/>
        </w:rPr>
        <w:instrText>NAME(S)</w:instrText>
      </w:r>
      <w:r w:rsidRPr="00887FF6">
        <w:rPr>
          <w:rFonts w:ascii="Arial" w:hAnsi="Arial" w:cs="Arial"/>
          <w:b/>
          <w:bCs/>
          <w:color w:val="000000" w:themeColor="text1"/>
          <w:sz w:val="16"/>
          <w:szCs w:val="16"/>
        </w:rPr>
        <w:instrText>:</w:instrText>
      </w:r>
    </w:p>
    <w:p w14:paraId="2DD14B82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{{PROGRAM_ORDER_ADDITIONAL_TICKET_HOLDER_NAME_1}}</w:instrText>
      </w:r>
    </w:p>
    <w:p w14:paraId="514A92CB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{{PROGRAM_ORDER_ADDITIONAL_TICKET_HOLDER_NAME_2}}</w:instrText>
      </w:r>
    </w:p>
    <w:p w14:paraId="34EE440C" w14:textId="77777777" w:rsidR="0061456E" w:rsidRPr="00110536" w:rsidRDefault="0061456E" w:rsidP="0061456E">
      <w:pPr>
        <w:spacing w:line="276" w:lineRule="auto"/>
        <w:rPr>
          <w:rFonts w:ascii="Arial" w:hAnsi="Arial" w:cs="Arial"/>
          <w:color w:val="00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000000"/>
          <w:sz w:val="16"/>
          <w:szCs w:val="16"/>
          <w:shd w:val="clear" w:color="auto" w:fill="FFFFFF"/>
        </w:rPr>
        <w:instrText>{{PROGRAM_ORDER_ADDITIONAL_TICKET_HOLDER_NAME_3}}</w:instrText>
      </w:r>
    </w:p>
    <w:p w14:paraId="33B55315" w14:textId="77777777" w:rsidR="0061456E" w:rsidRPr="00950D5B" w:rsidRDefault="0061456E" w:rsidP="0061456E">
      <w:pPr>
        <w:spacing w:line="276" w:lineRule="auto"/>
        <w:rPr>
          <w:rFonts w:ascii="Arial" w:hAnsi="Arial" w:cs="Arial"/>
          <w:i/>
          <w:iCs/>
          <w:color w:val="7F7F7F" w:themeColor="text2" w:themeTint="80"/>
          <w:sz w:val="16"/>
          <w:szCs w:val="16"/>
          <w:shd w:val="clear" w:color="auto" w:fill="FFFFFF"/>
        </w:rPr>
      </w:pPr>
      <w:r w:rsidRPr="00950D5B">
        <w:rPr>
          <w:rFonts w:ascii="Arial" w:hAnsi="Arial" w:cs="Arial"/>
          <w:i/>
          <w:iCs/>
          <w:color w:val="7F7F7F" w:themeColor="text2" w:themeTint="80"/>
          <w:sz w:val="16"/>
          <w:szCs w:val="16"/>
          <w:shd w:val="clear" w:color="auto" w:fill="FFFFFF"/>
        </w:rPr>
        <w:instrText>*If blank, no additional ticket holders on order.</w:instrText>
      </w:r>
    </w:p>
    <w:p w14:paraId="4E41147C" w14:textId="77777777" w:rsidR="0061456E" w:rsidRPr="00110536" w:rsidRDefault="0061456E" w:rsidP="0061456E">
      <w:pPr>
        <w:rPr>
          <w:rFonts w:ascii="Arial" w:hAnsi="Arial" w:cs="Arial"/>
          <w:color w:val="FF0000"/>
          <w:sz w:val="16"/>
          <w:szCs w:val="16"/>
          <w:shd w:val="clear" w:color="auto" w:fill="FFFFFF"/>
        </w:rPr>
      </w:pPr>
      <w:r w:rsidRPr="00110536">
        <w:rPr>
          <w:rFonts w:ascii="Arial" w:hAnsi="Arial" w:cs="Arial"/>
          <w:color w:val="FF0000"/>
          <w:sz w:val="16"/>
          <w:szCs w:val="16"/>
          <w:shd w:val="clear" w:color="auto" w:fill="FFFFFF"/>
        </w:rPr>
        <w:instrText>{{TableEnd:OrderInfo}}</w:instrText>
      </w:r>
    </w:p>
    <w:p w14:paraId="31BBBA4E" w14:textId="1E26E10B" w:rsidR="005A0E6F" w:rsidRPr="0049077A" w:rsidRDefault="0061456E" w:rsidP="005A0E6F">
      <w:pPr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</w:pP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DRAW DATES </w:instrText>
      </w:r>
      <w:r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>AND</w:instrText>
      </w:r>
      <w:r w:rsidRPr="002B3DA2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 xml:space="preserve"> LOCATIONS: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390C42">
        <w:rPr>
          <w:rFonts w:ascii="Arial" w:eastAsiaTheme="minorHAnsi" w:hAnsi="Arial" w:cs="Arial"/>
          <w:sz w:val="16"/>
          <w:szCs w:val="16"/>
        </w:rPr>
        <w:instrText>Calendar Add-on Draw:</w:instrText>
      </w:r>
    </w:p>
    <w:p w14:paraId="09E71356" w14:textId="51E3DDF8" w:rsidR="0061456E" w:rsidRPr="00F72EF6" w:rsidRDefault="0061456E" w:rsidP="0061456E">
      <w:pPr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</w:pPr>
      <w:r w:rsidRPr="0049077A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instrText>.</w:instrText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 w:rsidRPr="002B3DA2">
        <w:rPr>
          <w:rFonts w:ascii="Arial" w:hAnsi="Arial" w:cs="Arial"/>
          <w:color w:val="000000" w:themeColor="text1"/>
          <w:sz w:val="16"/>
          <w:szCs w:val="16"/>
          <w:shd w:val="clear" w:color="auto" w:fill="FFFFFF"/>
          <w:lang w:val="en-CA"/>
        </w:rPr>
        <w:br/>
      </w:r>
      <w:r>
        <w:rPr>
          <w:rFonts w:ascii="Arial" w:hAnsi="Arial" w:cs="Arial"/>
          <w:i/>
          <w:iCs/>
          <w:color w:val="6A737C" w:themeColor="background2" w:themeShade="80"/>
          <w:sz w:val="16"/>
          <w:szCs w:val="16"/>
          <w:shd w:val="clear" w:color="auto" w:fill="FFFFFF"/>
          <w:lang w:val="en-CA"/>
        </w:rPr>
        <w:br w:type="column"/>
      </w:r>
      <w:r w:rsidRPr="00F72EF6">
        <w:rPr>
          <w:rFonts w:ascii="Arial" w:hAnsi="Arial" w:cs="Arial"/>
          <w:b/>
          <w:bCs/>
          <w:color w:val="000000" w:themeColor="text1"/>
          <w:sz w:val="16"/>
          <w:szCs w:val="16"/>
          <w:shd w:val="clear" w:color="auto" w:fill="FFFFFF"/>
          <w:lang w:val="en-CA"/>
        </w:rPr>
        <w:instrText>TICKET NUMBERS:</w:instrText>
      </w:r>
    </w:p>
    <w:p w14:paraId="00DD8B49" w14:textId="0758A925" w:rsidR="0061456E" w:rsidRPr="00F72EF6" w:rsidRDefault="0061456E" w:rsidP="0061456E">
      <w:pPr>
        <w:rPr>
          <w:rFonts w:ascii="Arial" w:hAnsi="Arial" w:cs="Arial"/>
          <w:color w:val="6A737C" w:themeColor="background2" w:themeShade="80"/>
          <w:sz w:val="16"/>
          <w:szCs w:val="16"/>
          <w:shd w:val="clear" w:color="auto" w:fill="FFFFFF"/>
        </w:rPr>
      </w:pPr>
      <w:r w:rsidRPr="00F72EF6">
        <w:rPr>
          <w:rFonts w:ascii="Arial" w:hAnsi="Arial" w:cs="Arial"/>
          <w:sz w:val="16"/>
          <w:szCs w:val="16"/>
        </w:rPr>
        <w:instrText>This Calendar Add-On ticket certifies you have the following numbers entered into the Draw.</w:instrText>
      </w:r>
    </w:p>
    <w:p w14:paraId="4E35161B" w14:textId="77777777" w:rsidR="0061456E" w:rsidRPr="00A64693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772D0BEA" w14:textId="77777777" w:rsidTr="000B4419">
        <w:tc>
          <w:tcPr>
            <w:tcW w:w="9350" w:type="dxa"/>
          </w:tcPr>
          <w:p w14:paraId="659DF88D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7855305B" w14:textId="77777777" w:rsidR="0061456E" w:rsidRPr="0006461A" w:rsidRDefault="0061456E" w:rsidP="000B4419">
            <w:pP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1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{{TableEnd:1Pack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1Pac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kCalendar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162F0FC3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48C14554" w14:textId="77777777" w:rsidTr="000B4419">
        <w:tc>
          <w:tcPr>
            <w:tcW w:w="9350" w:type="dxa"/>
          </w:tcPr>
          <w:p w14:paraId="267C7A24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3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3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106689CD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3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C3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3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kCalendar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3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kCalendar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398D88C6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2B83DE74" w14:textId="77777777" w:rsidTr="000B4419">
        <w:tc>
          <w:tcPr>
            <w:tcW w:w="9350" w:type="dxa"/>
          </w:tcPr>
          <w:p w14:paraId="05C4E4EE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6D8F3F7F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C5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{{TableEnd:5Pack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5Pack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7CF9D098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0858CE35" w14:textId="77777777" w:rsidTr="000B4419">
        <w:tc>
          <w:tcPr>
            <w:tcW w:w="4022" w:type="dxa"/>
          </w:tcPr>
          <w:p w14:paraId="16C449DD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6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6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03525378" w14:textId="77777777" w:rsidR="0061456E" w:rsidRDefault="0061456E" w:rsidP="000B4419">
            <w:pPr>
              <w:rPr>
                <w:rFonts w:ascii="Arial" w:hAnsi="Arial" w:cs="Arial"/>
                <w:sz w:val="15"/>
                <w:szCs w:val="15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6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C6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6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Tickets}}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6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51EB6FCB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22EB16E5" w14:textId="77777777" w:rsidTr="000B4419">
        <w:tc>
          <w:tcPr>
            <w:tcW w:w="4022" w:type="dxa"/>
          </w:tcPr>
          <w:p w14:paraId="502C937B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5922B0F2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C6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 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CalendarPack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Max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Pack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2FDA2702" w14:textId="77777777" w:rsidR="0061456E" w:rsidRDefault="0061456E" w:rsidP="0061456E">
      <w:pPr>
        <w:rPr>
          <w:rFonts w:ascii="Arial" w:hAnsi="Arial" w:cs="Arial"/>
          <w:sz w:val="15"/>
          <w:szCs w:val="15"/>
        </w:rPr>
      </w:pP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0" w:type="dxa"/>
        </w:tblCellMar>
        <w:tblLook w:val="04A0" w:firstRow="1" w:lastRow="0" w:firstColumn="1" w:lastColumn="0" w:noHBand="0" w:noVBand="1"/>
      </w:tblPr>
      <w:tblGrid>
        <w:gridCol w:w="4764"/>
      </w:tblGrid>
      <w:tr w:rsidR="0061456E" w14:paraId="0E09D349" w14:textId="77777777" w:rsidTr="000B4419">
        <w:tc>
          <w:tcPr>
            <w:tcW w:w="4032" w:type="dxa"/>
          </w:tcPr>
          <w:p w14:paraId="5F174D11" w14:textId="77777777" w:rsidR="0061456E" w:rsidRPr="0006461A" w:rsidRDefault="0061456E" w:rsidP="000B4419">
            <w:pPr>
              <w:rPr>
                <w:rStyle w:val="Strong"/>
                <w:b w:val="0"/>
                <w:bCs w:val="0"/>
                <w:sz w:val="14"/>
                <w:szCs w:val="14"/>
              </w:rPr>
            </w:pP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}}{{TableHide: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MegaCalendar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Label}}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{{ORDER_LINE_ITEM_QUANTITY}} x {{TICKET_CONFIGURATION_NAME}} at {{TICKET_CONFIGURATION_PRICE</w:instrText>
            </w:r>
            <w:r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\#CURRENCY</w:instrText>
            </w:r>
            <w:r w:rsidRPr="0006461A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}} </w:instrText>
            </w:r>
            <w:r w:rsidRPr="00156A66">
              <w:rPr>
                <w:rStyle w:val="Strong"/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/</w:instrText>
            </w:r>
            <w:r w:rsidRPr="00156A66">
              <w:rPr>
                <w:rStyle w:val="Strong"/>
                <w:rFonts w:ascii="Arial" w:hAnsi="Arial" w:cs="Arial"/>
                <w:sz w:val="14"/>
                <w:szCs w:val="14"/>
              </w:rPr>
              <w:instrText>pack</w:instrText>
            </w:r>
          </w:p>
          <w:p w14:paraId="1BF4811C" w14:textId="77777777" w:rsidR="0061456E" w:rsidRPr="0006461A" w:rsidRDefault="0061456E" w:rsidP="000B4419">
            <w:pPr>
              <w:rPr>
                <w:rFonts w:ascii="Arial" w:hAnsi="Arial" w:cs="Arial"/>
                <w:sz w:val="14"/>
                <w:szCs w:val="14"/>
              </w:rPr>
            </w:pP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{{TableStart: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MegaCalendarPack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}}CHL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C6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noBreakHyphen/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{{TICKET_TICKET_NUMBER}},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 xml:space="preserve"> 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MegaCalendarPack</w:instrText>
            </w:r>
            <w:r w:rsidRPr="0006461A">
              <w:rPr>
                <w:rFonts w:ascii="Arial" w:hAnsi="Arial" w:cs="Arial"/>
                <w:color w:val="080707"/>
                <w:sz w:val="14"/>
                <w:szCs w:val="14"/>
                <w:shd w:val="clear" w:color="auto" w:fill="FFFFFF"/>
              </w:rPr>
              <w:instrText>}}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{{TableEnd:</w:instrText>
            </w:r>
            <w:r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MegaCalendar</w:instrText>
            </w:r>
            <w:r w:rsidRPr="0006461A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Label</w:instrText>
            </w:r>
            <w:r w:rsidRPr="00A64693">
              <w:rPr>
                <w:rFonts w:ascii="Arial" w:hAnsi="Arial" w:cs="Arial"/>
                <w:b/>
                <w:bCs/>
                <w:color w:val="E44F3B"/>
                <w:sz w:val="14"/>
                <w:szCs w:val="14"/>
                <w:bdr w:val="none" w:sz="0" w:space="0" w:color="auto" w:frame="1"/>
                <w:shd w:val="clear" w:color="auto" w:fill="FFFFFF"/>
              </w:rPr>
              <w:instrText>}}</w:instrText>
            </w:r>
          </w:p>
        </w:tc>
      </w:tr>
    </w:tbl>
    <w:p w14:paraId="29FB4F45" w14:textId="77777777" w:rsidR="0061456E" w:rsidRDefault="0061456E" w:rsidP="0061456E">
      <w:pPr>
        <w:rPr>
          <w:sz w:val="15"/>
          <w:szCs w:val="15"/>
        </w:rPr>
      </w:pPr>
    </w:p>
    <w:p w14:paraId="291CC2F0" w14:textId="77777777" w:rsidR="0061456E" w:rsidRDefault="0061456E" w:rsidP="0061456E">
      <w:pPr>
        <w:rPr>
          <w:rFonts w:ascii="Arial" w:hAnsi="Arial" w:cs="Arial"/>
          <w:b/>
          <w:bCs/>
          <w:sz w:val="15"/>
          <w:szCs w:val="15"/>
        </w:rPr>
      </w:pPr>
    </w:p>
    <w:p w14:paraId="138E0A6C" w14:textId="3FACB9FB" w:rsidR="000B2108" w:rsidRPr="00CF4E7E" w:rsidRDefault="0061456E" w:rsidP="00945B96">
      <w:pPr>
        <w:rPr>
          <w:rFonts w:ascii="Arial" w:hAnsi="Arial" w:cs="Arial"/>
          <w:b/>
          <w:bCs/>
          <w:sz w:val="15"/>
          <w:szCs w:val="15"/>
        </w:rPr>
      </w:pPr>
      <w:r w:rsidRPr="004E0602">
        <w:rPr>
          <w:rFonts w:ascii="Arial" w:hAnsi="Arial" w:cs="Arial"/>
          <w:b/>
          <w:bCs/>
          <w:sz w:val="15"/>
          <w:szCs w:val="15"/>
        </w:rPr>
        <w:instrText>If there are no tickets displayed, this lottery was not included as part of your purchase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instrText xml:space="preserve"> " ""</w:instrTex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fldChar w:fldCharType="end"/>
      </w:r>
    </w:p>
    <w:sectPr w:rsidR="000B2108" w:rsidRPr="00CF4E7E" w:rsidSect="00F21A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592" w:right="720" w:bottom="1138" w:left="720" w:header="720" w:footer="720" w:gutter="0"/>
      <w:cols w:num="2" w:space="720" w:equalWidth="0">
        <w:col w:w="5316" w:space="720"/>
        <w:col w:w="4764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088D0" w14:textId="77777777" w:rsidR="00B51DAA" w:rsidRDefault="00B51DAA" w:rsidP="00A17085">
      <w:r>
        <w:separator/>
      </w:r>
    </w:p>
  </w:endnote>
  <w:endnote w:type="continuationSeparator" w:id="0">
    <w:p w14:paraId="5CC943EB" w14:textId="77777777" w:rsidR="00B51DAA" w:rsidRDefault="00B51DAA" w:rsidP="00A17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DEC9" w14:textId="77777777" w:rsidR="005453D0" w:rsidRDefault="005453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92F8A" w14:textId="77777777" w:rsidR="005453D0" w:rsidRDefault="005453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A08C8" w14:textId="77777777" w:rsidR="005453D0" w:rsidRDefault="005453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28F33" w14:textId="77777777" w:rsidR="00B51DAA" w:rsidRDefault="00B51DAA" w:rsidP="00A17085">
      <w:r>
        <w:separator/>
      </w:r>
    </w:p>
  </w:footnote>
  <w:footnote w:type="continuationSeparator" w:id="0">
    <w:p w14:paraId="0CC50678" w14:textId="77777777" w:rsidR="00B51DAA" w:rsidRDefault="00B51DAA" w:rsidP="00A17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A2362" w14:textId="77777777" w:rsidR="00A17085" w:rsidRDefault="00A170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9ACA3" w14:textId="77777777" w:rsidR="00A17085" w:rsidRDefault="00A170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2D3D0" w14:textId="77777777" w:rsidR="00A17085" w:rsidRDefault="00A170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attachedTemplate r:id="rId1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DAA"/>
    <w:rsid w:val="0000209A"/>
    <w:rsid w:val="0000407A"/>
    <w:rsid w:val="000312E6"/>
    <w:rsid w:val="0003614F"/>
    <w:rsid w:val="000361F6"/>
    <w:rsid w:val="0003630F"/>
    <w:rsid w:val="00040D70"/>
    <w:rsid w:val="00041610"/>
    <w:rsid w:val="000467EF"/>
    <w:rsid w:val="00060B84"/>
    <w:rsid w:val="00062302"/>
    <w:rsid w:val="0006461A"/>
    <w:rsid w:val="00080F3F"/>
    <w:rsid w:val="00082E0F"/>
    <w:rsid w:val="000A6777"/>
    <w:rsid w:val="000B2108"/>
    <w:rsid w:val="000B2376"/>
    <w:rsid w:val="000C78AA"/>
    <w:rsid w:val="000F7348"/>
    <w:rsid w:val="001027ED"/>
    <w:rsid w:val="00110536"/>
    <w:rsid w:val="001161CC"/>
    <w:rsid w:val="001264D3"/>
    <w:rsid w:val="0014089F"/>
    <w:rsid w:val="00140AF1"/>
    <w:rsid w:val="00151C61"/>
    <w:rsid w:val="00156A66"/>
    <w:rsid w:val="001627A5"/>
    <w:rsid w:val="00186950"/>
    <w:rsid w:val="00186955"/>
    <w:rsid w:val="001B7911"/>
    <w:rsid w:val="001D2DD5"/>
    <w:rsid w:val="001E3BC7"/>
    <w:rsid w:val="001F0AB3"/>
    <w:rsid w:val="001F69BF"/>
    <w:rsid w:val="001F6A38"/>
    <w:rsid w:val="002173D5"/>
    <w:rsid w:val="002462F7"/>
    <w:rsid w:val="00256AE3"/>
    <w:rsid w:val="00264F69"/>
    <w:rsid w:val="00280CFA"/>
    <w:rsid w:val="00280D89"/>
    <w:rsid w:val="002A662A"/>
    <w:rsid w:val="002B2000"/>
    <w:rsid w:val="002B3DA2"/>
    <w:rsid w:val="002C19DF"/>
    <w:rsid w:val="002D1D29"/>
    <w:rsid w:val="002E02A6"/>
    <w:rsid w:val="002E59C0"/>
    <w:rsid w:val="00307C79"/>
    <w:rsid w:val="00312E3A"/>
    <w:rsid w:val="00337235"/>
    <w:rsid w:val="00340438"/>
    <w:rsid w:val="003415E5"/>
    <w:rsid w:val="003631DC"/>
    <w:rsid w:val="003663A8"/>
    <w:rsid w:val="00375F4B"/>
    <w:rsid w:val="00381DE7"/>
    <w:rsid w:val="00384C32"/>
    <w:rsid w:val="00390C42"/>
    <w:rsid w:val="003B1DAC"/>
    <w:rsid w:val="003B7D07"/>
    <w:rsid w:val="00414A70"/>
    <w:rsid w:val="00415C63"/>
    <w:rsid w:val="00415F32"/>
    <w:rsid w:val="00423148"/>
    <w:rsid w:val="00423E63"/>
    <w:rsid w:val="00447C90"/>
    <w:rsid w:val="0049077A"/>
    <w:rsid w:val="004C2E19"/>
    <w:rsid w:val="004E0602"/>
    <w:rsid w:val="004F1E7F"/>
    <w:rsid w:val="004F44B2"/>
    <w:rsid w:val="00525F17"/>
    <w:rsid w:val="005268A7"/>
    <w:rsid w:val="005400DE"/>
    <w:rsid w:val="005453D0"/>
    <w:rsid w:val="005456D5"/>
    <w:rsid w:val="00572FD7"/>
    <w:rsid w:val="00575AF9"/>
    <w:rsid w:val="00585B6D"/>
    <w:rsid w:val="005A08C8"/>
    <w:rsid w:val="005A0E6F"/>
    <w:rsid w:val="005C71C3"/>
    <w:rsid w:val="005D3E5E"/>
    <w:rsid w:val="005E17B0"/>
    <w:rsid w:val="005F1BAC"/>
    <w:rsid w:val="005F5850"/>
    <w:rsid w:val="00607EFF"/>
    <w:rsid w:val="00612421"/>
    <w:rsid w:val="0061456E"/>
    <w:rsid w:val="006418A2"/>
    <w:rsid w:val="00655139"/>
    <w:rsid w:val="006574B8"/>
    <w:rsid w:val="00664C8E"/>
    <w:rsid w:val="00666DA0"/>
    <w:rsid w:val="006800BE"/>
    <w:rsid w:val="00682748"/>
    <w:rsid w:val="006E224D"/>
    <w:rsid w:val="006F0493"/>
    <w:rsid w:val="00701EC8"/>
    <w:rsid w:val="007145CA"/>
    <w:rsid w:val="007155A7"/>
    <w:rsid w:val="007207E9"/>
    <w:rsid w:val="00724B67"/>
    <w:rsid w:val="00726BC9"/>
    <w:rsid w:val="00733249"/>
    <w:rsid w:val="007355E2"/>
    <w:rsid w:val="00743090"/>
    <w:rsid w:val="00753E6B"/>
    <w:rsid w:val="00771634"/>
    <w:rsid w:val="007C5A12"/>
    <w:rsid w:val="007D270A"/>
    <w:rsid w:val="008029EA"/>
    <w:rsid w:val="008102F6"/>
    <w:rsid w:val="00810B04"/>
    <w:rsid w:val="0081185A"/>
    <w:rsid w:val="00814FFB"/>
    <w:rsid w:val="00834097"/>
    <w:rsid w:val="00862407"/>
    <w:rsid w:val="0087197C"/>
    <w:rsid w:val="00887FF6"/>
    <w:rsid w:val="008C413F"/>
    <w:rsid w:val="008D7C87"/>
    <w:rsid w:val="008E28EB"/>
    <w:rsid w:val="008F378F"/>
    <w:rsid w:val="0092650E"/>
    <w:rsid w:val="00945B96"/>
    <w:rsid w:val="009461D7"/>
    <w:rsid w:val="00950D5B"/>
    <w:rsid w:val="00956DCD"/>
    <w:rsid w:val="00957E96"/>
    <w:rsid w:val="00960F8B"/>
    <w:rsid w:val="00967A18"/>
    <w:rsid w:val="00981791"/>
    <w:rsid w:val="009A6770"/>
    <w:rsid w:val="009B08AA"/>
    <w:rsid w:val="009B08E5"/>
    <w:rsid w:val="009F6038"/>
    <w:rsid w:val="00A146A4"/>
    <w:rsid w:val="00A17085"/>
    <w:rsid w:val="00A35A24"/>
    <w:rsid w:val="00A36C5C"/>
    <w:rsid w:val="00A45CC5"/>
    <w:rsid w:val="00A60ABD"/>
    <w:rsid w:val="00A65BA3"/>
    <w:rsid w:val="00A71A49"/>
    <w:rsid w:val="00A74176"/>
    <w:rsid w:val="00A77C50"/>
    <w:rsid w:val="00A83ECC"/>
    <w:rsid w:val="00AA4B14"/>
    <w:rsid w:val="00AC7A93"/>
    <w:rsid w:val="00AE2891"/>
    <w:rsid w:val="00AF0641"/>
    <w:rsid w:val="00B03BD3"/>
    <w:rsid w:val="00B51DAA"/>
    <w:rsid w:val="00B55439"/>
    <w:rsid w:val="00B7413D"/>
    <w:rsid w:val="00B959A1"/>
    <w:rsid w:val="00BB1B43"/>
    <w:rsid w:val="00BC186E"/>
    <w:rsid w:val="00BE5E03"/>
    <w:rsid w:val="00BF193E"/>
    <w:rsid w:val="00C03215"/>
    <w:rsid w:val="00C165E6"/>
    <w:rsid w:val="00C41561"/>
    <w:rsid w:val="00C4393A"/>
    <w:rsid w:val="00C44EA1"/>
    <w:rsid w:val="00C53A1D"/>
    <w:rsid w:val="00C6582E"/>
    <w:rsid w:val="00C67926"/>
    <w:rsid w:val="00CC1FFA"/>
    <w:rsid w:val="00CC4E06"/>
    <w:rsid w:val="00CD08C6"/>
    <w:rsid w:val="00CD47A0"/>
    <w:rsid w:val="00CE58EA"/>
    <w:rsid w:val="00CF4E7E"/>
    <w:rsid w:val="00CF4EA5"/>
    <w:rsid w:val="00D00BC9"/>
    <w:rsid w:val="00D03627"/>
    <w:rsid w:val="00D06559"/>
    <w:rsid w:val="00D13B17"/>
    <w:rsid w:val="00D168E8"/>
    <w:rsid w:val="00D16B45"/>
    <w:rsid w:val="00D17E50"/>
    <w:rsid w:val="00D40D5E"/>
    <w:rsid w:val="00D54E78"/>
    <w:rsid w:val="00D82FD8"/>
    <w:rsid w:val="00D93248"/>
    <w:rsid w:val="00DA2700"/>
    <w:rsid w:val="00DC2437"/>
    <w:rsid w:val="00DE48F2"/>
    <w:rsid w:val="00E04F53"/>
    <w:rsid w:val="00E11240"/>
    <w:rsid w:val="00E17A50"/>
    <w:rsid w:val="00E46042"/>
    <w:rsid w:val="00E51698"/>
    <w:rsid w:val="00E746CB"/>
    <w:rsid w:val="00E77BF2"/>
    <w:rsid w:val="00E926B5"/>
    <w:rsid w:val="00E94119"/>
    <w:rsid w:val="00EB16F8"/>
    <w:rsid w:val="00EC669B"/>
    <w:rsid w:val="00EC6A5D"/>
    <w:rsid w:val="00EE5106"/>
    <w:rsid w:val="00EF179D"/>
    <w:rsid w:val="00F06120"/>
    <w:rsid w:val="00F06170"/>
    <w:rsid w:val="00F10294"/>
    <w:rsid w:val="00F126BD"/>
    <w:rsid w:val="00F21A38"/>
    <w:rsid w:val="00F5596E"/>
    <w:rsid w:val="00F7271E"/>
    <w:rsid w:val="00F72EF6"/>
    <w:rsid w:val="00F73D1D"/>
    <w:rsid w:val="00F772CF"/>
    <w:rsid w:val="00FA5919"/>
    <w:rsid w:val="00FB23C2"/>
    <w:rsid w:val="00FB5BC2"/>
    <w:rsid w:val="00FC0038"/>
    <w:rsid w:val="00FC2702"/>
    <w:rsid w:val="00FC70EA"/>
    <w:rsid w:val="00FE4A55"/>
    <w:rsid w:val="00FE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D570C0"/>
  <w15:chartTrackingRefBased/>
  <w15:docId w15:val="{698A4217-2C4B-164D-B041-5A16B0B65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10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7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A17085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A17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A17085"/>
    <w:rPr>
      <w:lang w:val="en-CA"/>
    </w:rPr>
  </w:style>
  <w:style w:type="table" w:styleId="TableGrid">
    <w:name w:val="Table Grid"/>
    <w:basedOn w:val="TableNormal"/>
    <w:uiPriority w:val="39"/>
    <w:rsid w:val="000B23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16B45"/>
    <w:rPr>
      <w:b/>
      <w:bCs/>
    </w:rPr>
  </w:style>
  <w:style w:type="character" w:styleId="Hyperlink">
    <w:name w:val="Hyperlink"/>
    <w:basedOn w:val="DefaultParagraphFont"/>
    <w:uiPriority w:val="99"/>
    <w:unhideWhenUsed/>
    <w:rsid w:val="007145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45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145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Man/Downloads/CHL-Printed-Ticket-2021%20-%20Table%20Group%20-%2007122021%20(2).dotx" TargetMode="External"/></Relationships>
</file>

<file path=word/theme/theme1.xml><?xml version="1.0" encoding="utf-8"?>
<a:theme xmlns:a="http://schemas.openxmlformats.org/drawingml/2006/main" name="Office Theme">
  <a:themeElements>
    <a:clrScheme name="KMB">
      <a:dk1>
        <a:srgbClr val="000000"/>
      </a:dk1>
      <a:lt1>
        <a:srgbClr val="FFFFFF"/>
      </a:lt1>
      <a:dk2>
        <a:srgbClr val="000000"/>
      </a:dk2>
      <a:lt2>
        <a:srgbClr val="E4E6E8"/>
      </a:lt2>
      <a:accent1>
        <a:srgbClr val="451E59"/>
      </a:accent1>
      <a:accent2>
        <a:srgbClr val="565656"/>
      </a:accent2>
      <a:accent3>
        <a:srgbClr val="7F7F7F"/>
      </a:accent3>
      <a:accent4>
        <a:srgbClr val="74AA73"/>
      </a:accent4>
      <a:accent5>
        <a:srgbClr val="BBECD6"/>
      </a:accent5>
      <a:accent6>
        <a:srgbClr val="E9EBDD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94B12CD-45D7-3A4A-A804-12A64AEA8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CHL-Printed-Ticket-2021 - Table Group - 07122021 (2).dotx</Template>
  <TotalTime>1</TotalTime>
  <Pages>3</Pages>
  <Words>1344</Words>
  <Characters>7666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elsa@kmbconsulting.ca</cp:lastModifiedBy>
  <cp:revision>2</cp:revision>
  <dcterms:created xsi:type="dcterms:W3CDTF">2022-01-20T22:32:00Z</dcterms:created>
  <dcterms:modified xsi:type="dcterms:W3CDTF">2022-01-20T22:32:00Z</dcterms:modified>
</cp:coreProperties>
</file>